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C67" w:rsidRPr="009F2ACE" w:rsidRDefault="00C54C67" w:rsidP="000D494C">
      <w:pPr>
        <w:spacing w:after="0" w:line="240" w:lineRule="atLeast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54C67" w:rsidRPr="009F2ACE" w:rsidRDefault="00C54C67" w:rsidP="000D494C">
      <w:pPr>
        <w:spacing w:after="0" w:line="240" w:lineRule="atLeast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54C67" w:rsidRPr="009F2ACE" w:rsidRDefault="00C54C67" w:rsidP="00E66FD9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9F2ACE">
        <w:rPr>
          <w:rFonts w:ascii="Times New Roman" w:hAnsi="Times New Roman"/>
          <w:b/>
          <w:i/>
          <w:sz w:val="28"/>
          <w:szCs w:val="28"/>
        </w:rPr>
        <w:t xml:space="preserve">В центре культуры «Кызыл тау»  </w:t>
      </w:r>
      <w:r>
        <w:rPr>
          <w:rFonts w:ascii="Times New Roman" w:hAnsi="Times New Roman"/>
          <w:b/>
          <w:i/>
          <w:sz w:val="28"/>
          <w:szCs w:val="28"/>
        </w:rPr>
        <w:t xml:space="preserve">в феврале месяце пройдет ряд мероприятий </w:t>
      </w:r>
      <w:r w:rsidRPr="009F2ACE">
        <w:rPr>
          <w:rFonts w:ascii="Times New Roman" w:hAnsi="Times New Roman"/>
          <w:b/>
          <w:i/>
          <w:sz w:val="28"/>
          <w:szCs w:val="28"/>
        </w:rPr>
        <w:t xml:space="preserve"> на бесплатной основе. </w:t>
      </w:r>
    </w:p>
    <w:p w:rsidR="00C54C67" w:rsidRPr="009F2ACE" w:rsidRDefault="00C54C67" w:rsidP="00E66FD9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54C67" w:rsidRPr="00232DBE" w:rsidRDefault="00C54C67" w:rsidP="00E66FD9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232DBE">
        <w:rPr>
          <w:rFonts w:ascii="Times New Roman" w:hAnsi="Times New Roman"/>
          <w:b/>
          <w:i/>
          <w:sz w:val="28"/>
          <w:szCs w:val="28"/>
        </w:rPr>
        <w:t>5 февраля в 16:00 в Центре  культуры «Кызыл тау» состоится вечер поэзии с участием заслуженного работника культуры РТ, члена союза писателей РТ Зулейхи Мингазовой.  Вход свободный. Справки по тел: 71-20-24.</w:t>
      </w:r>
    </w:p>
    <w:p w:rsidR="00C54C67" w:rsidRDefault="00C54C67" w:rsidP="00A92C1E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54C67" w:rsidRPr="00232DBE" w:rsidRDefault="00C54C67" w:rsidP="00A92C1E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232DBE">
        <w:rPr>
          <w:rFonts w:ascii="Times New Roman" w:hAnsi="Times New Roman"/>
          <w:b/>
          <w:i/>
          <w:sz w:val="28"/>
          <w:szCs w:val="28"/>
        </w:rPr>
        <w:t>13 февраля 19:00 . Развлекательная программа для молодежи «Найди 2-ую половину», приуроченная ко Дню святого Валентина. Дискотека.  12+</w:t>
      </w:r>
    </w:p>
    <w:p w:rsidR="00C54C67" w:rsidRDefault="00C54C67" w:rsidP="00827A5A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54C67" w:rsidRPr="00232DBE" w:rsidRDefault="00C54C67" w:rsidP="00827A5A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232DBE">
        <w:rPr>
          <w:rFonts w:ascii="Times New Roman" w:hAnsi="Times New Roman"/>
          <w:b/>
          <w:i/>
          <w:sz w:val="28"/>
          <w:szCs w:val="28"/>
        </w:rPr>
        <w:t>19 февраля в 18:30 в Центр культуры «Кызыл тау» состоится</w:t>
      </w:r>
      <w:r w:rsidRPr="00232DBE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Праздничный концерт ко Дню защитника Отечества с участием ансамбля ветеранов пограничной службы, солистов казачьего хора, артистов и творческих коллективов ЦК «Кызыл тау» 6+</w:t>
      </w:r>
      <w:r w:rsidRPr="00232DBE">
        <w:rPr>
          <w:rFonts w:ascii="Times New Roman" w:hAnsi="Times New Roman"/>
          <w:b/>
          <w:i/>
          <w:sz w:val="28"/>
          <w:szCs w:val="28"/>
        </w:rPr>
        <w:t xml:space="preserve"> Вход свободный</w:t>
      </w:r>
    </w:p>
    <w:p w:rsidR="00C54C67" w:rsidRPr="00232DBE" w:rsidRDefault="00C54C67" w:rsidP="00827A5A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C54C67" w:rsidRPr="00232DBE" w:rsidRDefault="00C54C67" w:rsidP="00827A5A">
      <w:pPr>
        <w:spacing w:line="240" w:lineRule="atLeast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232DBE">
        <w:rPr>
          <w:rFonts w:ascii="Times New Roman" w:hAnsi="Times New Roman"/>
          <w:b/>
          <w:i/>
          <w:sz w:val="28"/>
          <w:szCs w:val="28"/>
        </w:rPr>
        <w:t>22  февраля в 13:00 на открытой площадке возле Центра культуры «Кызыл тау» состоится Народный праздник «Масленица». Вход свободный. Справки по тел: 71-20-24.</w:t>
      </w:r>
    </w:p>
    <w:p w:rsidR="00C54C67" w:rsidRPr="00232DBE" w:rsidRDefault="00C54C67" w:rsidP="000D494C">
      <w:pPr>
        <w:spacing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  <w:r w:rsidRPr="00232DBE">
        <w:rPr>
          <w:rFonts w:ascii="Times New Roman" w:hAnsi="Times New Roman"/>
          <w:b/>
          <w:i/>
          <w:sz w:val="28"/>
          <w:szCs w:val="28"/>
        </w:rPr>
        <w:t>22  февраля в 14:30 Концерт детского народного театра «Земляничка». Вход свободный</w:t>
      </w:r>
    </w:p>
    <w:p w:rsidR="00C54C67" w:rsidRPr="00232DBE" w:rsidRDefault="00C54C67" w:rsidP="000D494C">
      <w:pPr>
        <w:spacing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54C67" w:rsidRPr="009F2ACE" w:rsidRDefault="00C54C67" w:rsidP="000D494C">
      <w:pPr>
        <w:rPr>
          <w:rFonts w:ascii="Times New Roman" w:hAnsi="Times New Roman"/>
          <w:b/>
          <w:i/>
          <w:sz w:val="28"/>
          <w:szCs w:val="28"/>
        </w:rPr>
      </w:pPr>
      <w:r w:rsidRPr="009F2ACE">
        <w:rPr>
          <w:rFonts w:ascii="Times New Roman" w:hAnsi="Times New Roman"/>
          <w:b/>
          <w:i/>
          <w:sz w:val="28"/>
          <w:szCs w:val="28"/>
        </w:rPr>
        <w:t>С уважением директор   В.И. Садирова</w:t>
      </w:r>
    </w:p>
    <w:p w:rsidR="00C54C67" w:rsidRPr="009F2ACE" w:rsidRDefault="00C54C67" w:rsidP="000D494C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C54C67" w:rsidRPr="006378CF" w:rsidRDefault="00C54C67">
      <w:pPr>
        <w:jc w:val="center"/>
        <w:rPr>
          <w:rFonts w:ascii="Times New Roman" w:hAnsi="Times New Roman"/>
          <w:i/>
          <w:sz w:val="28"/>
          <w:szCs w:val="28"/>
        </w:rPr>
      </w:pPr>
    </w:p>
    <w:sectPr w:rsidR="00C54C67" w:rsidRPr="006378CF" w:rsidSect="008840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868"/>
    <w:rsid w:val="00001C92"/>
    <w:rsid w:val="00053107"/>
    <w:rsid w:val="00090904"/>
    <w:rsid w:val="000D494C"/>
    <w:rsid w:val="000F4725"/>
    <w:rsid w:val="000F60EA"/>
    <w:rsid w:val="0013026F"/>
    <w:rsid w:val="00134044"/>
    <w:rsid w:val="00162516"/>
    <w:rsid w:val="00177A6A"/>
    <w:rsid w:val="001949FD"/>
    <w:rsid w:val="001C77C9"/>
    <w:rsid w:val="001F1E53"/>
    <w:rsid w:val="00230ABA"/>
    <w:rsid w:val="00232DBE"/>
    <w:rsid w:val="00294AC3"/>
    <w:rsid w:val="0029619E"/>
    <w:rsid w:val="002D2AB1"/>
    <w:rsid w:val="003701F5"/>
    <w:rsid w:val="00394A55"/>
    <w:rsid w:val="003C6808"/>
    <w:rsid w:val="003E62EF"/>
    <w:rsid w:val="003F74E3"/>
    <w:rsid w:val="004548C8"/>
    <w:rsid w:val="004A1786"/>
    <w:rsid w:val="004F0C6E"/>
    <w:rsid w:val="00505C00"/>
    <w:rsid w:val="00563972"/>
    <w:rsid w:val="0056499D"/>
    <w:rsid w:val="00567A42"/>
    <w:rsid w:val="00570F69"/>
    <w:rsid w:val="00585CE6"/>
    <w:rsid w:val="005D036C"/>
    <w:rsid w:val="00602D49"/>
    <w:rsid w:val="006378CF"/>
    <w:rsid w:val="006A2F95"/>
    <w:rsid w:val="006F7029"/>
    <w:rsid w:val="00700EA7"/>
    <w:rsid w:val="007938CD"/>
    <w:rsid w:val="007A04F2"/>
    <w:rsid w:val="007D07F2"/>
    <w:rsid w:val="00827A5A"/>
    <w:rsid w:val="008840EE"/>
    <w:rsid w:val="008D0DC0"/>
    <w:rsid w:val="009364DD"/>
    <w:rsid w:val="00944ED7"/>
    <w:rsid w:val="009C2D81"/>
    <w:rsid w:val="009C6E4D"/>
    <w:rsid w:val="009D07EB"/>
    <w:rsid w:val="009F235A"/>
    <w:rsid w:val="009F2ACE"/>
    <w:rsid w:val="00A36AA1"/>
    <w:rsid w:val="00A92C1E"/>
    <w:rsid w:val="00AB16D6"/>
    <w:rsid w:val="00AD2B9B"/>
    <w:rsid w:val="00B32254"/>
    <w:rsid w:val="00B44798"/>
    <w:rsid w:val="00B82E42"/>
    <w:rsid w:val="00B85CA7"/>
    <w:rsid w:val="00BB0A8E"/>
    <w:rsid w:val="00BD6217"/>
    <w:rsid w:val="00C17864"/>
    <w:rsid w:val="00C24E7C"/>
    <w:rsid w:val="00C54C67"/>
    <w:rsid w:val="00C922A3"/>
    <w:rsid w:val="00CA5024"/>
    <w:rsid w:val="00CB1D95"/>
    <w:rsid w:val="00CE0FD7"/>
    <w:rsid w:val="00CF563A"/>
    <w:rsid w:val="00D5018A"/>
    <w:rsid w:val="00D55D9E"/>
    <w:rsid w:val="00D66630"/>
    <w:rsid w:val="00DA0D7C"/>
    <w:rsid w:val="00E038DE"/>
    <w:rsid w:val="00E1751B"/>
    <w:rsid w:val="00E27F26"/>
    <w:rsid w:val="00E46868"/>
    <w:rsid w:val="00E66FD9"/>
    <w:rsid w:val="00E71F7A"/>
    <w:rsid w:val="00E94D7F"/>
    <w:rsid w:val="00EF3BB2"/>
    <w:rsid w:val="00F200DE"/>
    <w:rsid w:val="00F236EF"/>
    <w:rsid w:val="00F4357A"/>
    <w:rsid w:val="00F62F1E"/>
    <w:rsid w:val="00FB5947"/>
    <w:rsid w:val="00FD1F25"/>
    <w:rsid w:val="00FE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0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1</Pages>
  <Words>145</Words>
  <Characters>828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Клуб</cp:lastModifiedBy>
  <cp:revision>52</cp:revision>
  <cp:lastPrinted>2014-03-17T10:45:00Z</cp:lastPrinted>
  <dcterms:created xsi:type="dcterms:W3CDTF">2014-01-30T05:25:00Z</dcterms:created>
  <dcterms:modified xsi:type="dcterms:W3CDTF">2015-02-03T13:21:00Z</dcterms:modified>
</cp:coreProperties>
</file>